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0C" w:rsidRPr="00070363" w:rsidRDefault="0067290C">
      <w:pPr>
        <w:rPr>
          <w:sz w:val="28"/>
          <w:szCs w:val="28"/>
        </w:rPr>
      </w:pPr>
      <w:r w:rsidRPr="0039795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>
            <v:imagedata r:id="rId5" o:title=""/>
          </v:shape>
        </w:pict>
      </w:r>
    </w:p>
    <w:p w:rsidR="0067290C" w:rsidRPr="00070363" w:rsidRDefault="0067290C">
      <w:pPr>
        <w:rPr>
          <w:sz w:val="28"/>
          <w:szCs w:val="28"/>
        </w:rPr>
      </w:pPr>
    </w:p>
    <w:p w:rsidR="0067290C" w:rsidRPr="007837EB" w:rsidRDefault="0067290C" w:rsidP="00C86D77">
      <w:pPr>
        <w:rPr>
          <w:rFonts w:ascii="Times New Roman" w:hAnsi="Times New Roman"/>
          <w:sz w:val="28"/>
          <w:szCs w:val="28"/>
        </w:rPr>
      </w:pPr>
      <w:r w:rsidRPr="007837EB">
        <w:rPr>
          <w:rFonts w:ascii="Times New Roman" w:hAnsi="Times New Roman"/>
          <w:sz w:val="28"/>
          <w:szCs w:val="28"/>
        </w:rPr>
        <w:t xml:space="preserve">                                                             2013 год</w:t>
      </w:r>
    </w:p>
    <w:p w:rsidR="0067290C" w:rsidRDefault="0067290C" w:rsidP="000703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67290C" w:rsidRDefault="0067290C" w:rsidP="00C86D7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7837EB">
        <w:rPr>
          <w:rFonts w:ascii="Times New Roman" w:hAnsi="Times New Roman"/>
          <w:b/>
          <w:sz w:val="28"/>
          <w:szCs w:val="28"/>
        </w:rPr>
        <w:t>Общие сведения</w:t>
      </w:r>
    </w:p>
    <w:p w:rsidR="0067290C" w:rsidRDefault="0067290C" w:rsidP="00C86D77">
      <w:pPr>
        <w:rPr>
          <w:rFonts w:ascii="Times New Roman" w:hAnsi="Times New Roman"/>
          <w:sz w:val="20"/>
          <w:szCs w:val="20"/>
        </w:rPr>
      </w:pPr>
      <w:r w:rsidRPr="007837EB">
        <w:rPr>
          <w:rFonts w:ascii="Times New Roman" w:hAnsi="Times New Roman"/>
          <w:b/>
          <w:sz w:val="24"/>
          <w:szCs w:val="24"/>
          <w:u w:val="single"/>
        </w:rPr>
        <w:t xml:space="preserve">государственное бюджетное общеобразовательное учреждение Самарской области </w:t>
      </w:r>
      <w:r>
        <w:rPr>
          <w:rFonts w:ascii="Times New Roman" w:hAnsi="Times New Roman"/>
          <w:sz w:val="20"/>
          <w:szCs w:val="20"/>
        </w:rPr>
        <w:t xml:space="preserve">                   </w:t>
      </w:r>
    </w:p>
    <w:p w:rsidR="0067290C" w:rsidRPr="007837EB" w:rsidRDefault="0067290C" w:rsidP="00C86D7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( наименование ОУ </w:t>
      </w:r>
      <w:r w:rsidRPr="007837EB">
        <w:rPr>
          <w:rFonts w:ascii="Times New Roman" w:hAnsi="Times New Roman"/>
          <w:sz w:val="20"/>
          <w:szCs w:val="20"/>
        </w:rPr>
        <w:t>)</w:t>
      </w:r>
    </w:p>
    <w:p w:rsidR="0067290C" w:rsidRPr="007837EB" w:rsidRDefault="0067290C" w:rsidP="00C86D77">
      <w:pPr>
        <w:rPr>
          <w:rFonts w:ascii="Times New Roman" w:hAnsi="Times New Roman"/>
          <w:b/>
          <w:sz w:val="24"/>
          <w:szCs w:val="24"/>
          <w:u w:val="single"/>
        </w:rPr>
      </w:pPr>
      <w:r w:rsidRPr="007837EB">
        <w:rPr>
          <w:rFonts w:ascii="Times New Roman" w:hAnsi="Times New Roman"/>
          <w:b/>
          <w:sz w:val="24"/>
          <w:szCs w:val="24"/>
          <w:u w:val="single"/>
        </w:rPr>
        <w:t>основная общеобразовательная школа пос. Ровно- Владимировка муниципального района Волжский Самарской области</w:t>
      </w:r>
    </w:p>
    <w:p w:rsidR="0067290C" w:rsidRPr="007837EB" w:rsidRDefault="0067290C" w:rsidP="00C86D77">
      <w:pPr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Тип ОУ                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7837EB">
        <w:rPr>
          <w:rFonts w:ascii="Times New Roman" w:hAnsi="Times New Roman"/>
          <w:b/>
          <w:sz w:val="24"/>
          <w:szCs w:val="24"/>
          <w:u w:val="single"/>
        </w:rPr>
        <w:t>общеобразовательное учреждение</w:t>
      </w:r>
    </w:p>
    <w:p w:rsidR="0067290C" w:rsidRPr="00297921" w:rsidRDefault="0067290C" w:rsidP="00C86D77">
      <w:pPr>
        <w:rPr>
          <w:rFonts w:ascii="Times New Roman" w:hAnsi="Times New Roman"/>
          <w:sz w:val="24"/>
          <w:szCs w:val="24"/>
          <w:u w:val="single"/>
        </w:rPr>
      </w:pPr>
      <w:r w:rsidRPr="007837EB">
        <w:rPr>
          <w:rFonts w:ascii="Times New Roman" w:hAnsi="Times New Roman"/>
          <w:sz w:val="24"/>
          <w:szCs w:val="24"/>
        </w:rPr>
        <w:t xml:space="preserve">Юридический адрес ОУ:  </w:t>
      </w:r>
      <w:r w:rsidRPr="00297921">
        <w:rPr>
          <w:rFonts w:ascii="Times New Roman" w:hAnsi="Times New Roman"/>
          <w:sz w:val="24"/>
          <w:szCs w:val="24"/>
          <w:u w:val="single"/>
        </w:rPr>
        <w:t>443521, Самарская область, Волжский район, пос. Ровно- Владимировка, ул. Центральная, 20.</w:t>
      </w:r>
    </w:p>
    <w:p w:rsidR="0067290C" w:rsidRPr="00297921" w:rsidRDefault="0067290C" w:rsidP="0014783A">
      <w:pPr>
        <w:rPr>
          <w:rFonts w:ascii="Times New Roman" w:hAnsi="Times New Roman"/>
          <w:sz w:val="24"/>
          <w:szCs w:val="24"/>
          <w:u w:val="single"/>
        </w:rPr>
      </w:pPr>
      <w:r w:rsidRPr="007837EB">
        <w:rPr>
          <w:rFonts w:ascii="Times New Roman" w:hAnsi="Times New Roman"/>
          <w:sz w:val="24"/>
          <w:szCs w:val="24"/>
        </w:rPr>
        <w:t xml:space="preserve">Фактический адрес:  </w:t>
      </w:r>
      <w:r w:rsidRPr="00297921">
        <w:rPr>
          <w:rFonts w:ascii="Times New Roman" w:hAnsi="Times New Roman"/>
          <w:sz w:val="24"/>
          <w:szCs w:val="24"/>
          <w:u w:val="single"/>
        </w:rPr>
        <w:t>443521, Самарская область, Волжский район, пос. Ровно- Владимировка, ул. Центральная, 20.</w:t>
      </w:r>
    </w:p>
    <w:p w:rsidR="0067290C" w:rsidRPr="007837EB" w:rsidRDefault="0067290C" w:rsidP="0014783A">
      <w:pPr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>Руководители ОУ: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Директор  :                                  </w:t>
      </w:r>
      <w:r w:rsidRPr="00C56AD3">
        <w:rPr>
          <w:rFonts w:ascii="Times New Roman" w:hAnsi="Times New Roman"/>
          <w:b/>
          <w:sz w:val="24"/>
          <w:szCs w:val="24"/>
          <w:u w:val="single"/>
        </w:rPr>
        <w:t>Шапорина Анна Николаевна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837EB">
        <w:rPr>
          <w:rFonts w:ascii="Times New Roman" w:hAnsi="Times New Roman"/>
          <w:sz w:val="24"/>
          <w:szCs w:val="24"/>
        </w:rPr>
        <w:t xml:space="preserve"> 89272031553</w:t>
      </w:r>
      <w:r>
        <w:rPr>
          <w:rFonts w:ascii="Times New Roman" w:hAnsi="Times New Roman"/>
          <w:sz w:val="24"/>
          <w:szCs w:val="24"/>
        </w:rPr>
        <w:t>,</w:t>
      </w:r>
    </w:p>
    <w:p w:rsidR="0067290C" w:rsidRPr="007837EB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D432CA">
        <w:rPr>
          <w:rFonts w:ascii="Times New Roman" w:hAnsi="Times New Roman"/>
          <w:sz w:val="16"/>
          <w:szCs w:val="16"/>
        </w:rPr>
        <w:t>( должность) ( фамилия, имя,</w:t>
      </w:r>
      <w:r>
        <w:rPr>
          <w:rFonts w:ascii="Times New Roman" w:hAnsi="Times New Roman"/>
          <w:sz w:val="16"/>
          <w:szCs w:val="16"/>
        </w:rPr>
        <w:t xml:space="preserve"> отчество)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8(846) 9994224                                                                                                             </w:t>
      </w:r>
    </w:p>
    <w:p w:rsidR="0067290C" w:rsidRPr="007837EB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Заместитель директора 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по учебной работе :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C56AD3">
        <w:rPr>
          <w:rFonts w:ascii="Times New Roman" w:hAnsi="Times New Roman"/>
          <w:b/>
          <w:sz w:val="24"/>
          <w:szCs w:val="24"/>
          <w:u w:val="single"/>
        </w:rPr>
        <w:t>Никулина Ирина Николаевна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837EB">
        <w:rPr>
          <w:rFonts w:ascii="Times New Roman" w:hAnsi="Times New Roman"/>
          <w:sz w:val="24"/>
          <w:szCs w:val="24"/>
        </w:rPr>
        <w:t xml:space="preserve"> 89179551402</w:t>
      </w:r>
    </w:p>
    <w:p w:rsidR="0067290C" w:rsidRPr="007837EB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D432CA">
        <w:rPr>
          <w:rFonts w:ascii="Times New Roman" w:hAnsi="Times New Roman"/>
          <w:sz w:val="16"/>
          <w:szCs w:val="16"/>
        </w:rPr>
        <w:t>( должность) ( фамилия, имя,</w:t>
      </w:r>
      <w:r>
        <w:rPr>
          <w:rFonts w:ascii="Times New Roman" w:hAnsi="Times New Roman"/>
          <w:sz w:val="16"/>
          <w:szCs w:val="16"/>
        </w:rPr>
        <w:t xml:space="preserve"> отчество)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8(846)9994224                                                                                                             </w:t>
      </w:r>
    </w:p>
    <w:p w:rsidR="0067290C" w:rsidRPr="007837EB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Заместитель директора </w:t>
      </w:r>
    </w:p>
    <w:p w:rsidR="0067290C" w:rsidRPr="007837EB" w:rsidRDefault="0067290C" w:rsidP="00297921">
      <w:pPr>
        <w:spacing w:line="240" w:lineRule="auto"/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по воспитательной работе: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837EB">
        <w:rPr>
          <w:rFonts w:ascii="Times New Roman" w:hAnsi="Times New Roman"/>
          <w:sz w:val="24"/>
          <w:szCs w:val="24"/>
        </w:rPr>
        <w:t xml:space="preserve"> </w:t>
      </w:r>
      <w:r w:rsidRPr="00C56AD3">
        <w:rPr>
          <w:rFonts w:ascii="Times New Roman" w:hAnsi="Times New Roman"/>
          <w:b/>
          <w:sz w:val="24"/>
          <w:szCs w:val="24"/>
          <w:u w:val="single"/>
        </w:rPr>
        <w:t>Воробьева Инна Геннадьевна</w:t>
      </w:r>
      <w:r w:rsidRPr="007837E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37EB">
        <w:rPr>
          <w:rFonts w:ascii="Times New Roman" w:hAnsi="Times New Roman"/>
          <w:sz w:val="24"/>
          <w:szCs w:val="24"/>
        </w:rPr>
        <w:t xml:space="preserve"> 89171130446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D432CA">
        <w:rPr>
          <w:rFonts w:ascii="Times New Roman" w:hAnsi="Times New Roman"/>
          <w:sz w:val="16"/>
          <w:szCs w:val="16"/>
        </w:rPr>
        <w:t>( должность) ( фамилия, имя,</w:t>
      </w:r>
      <w:r>
        <w:rPr>
          <w:rFonts w:ascii="Times New Roman" w:hAnsi="Times New Roman"/>
          <w:sz w:val="16"/>
          <w:szCs w:val="16"/>
        </w:rPr>
        <w:t xml:space="preserve"> отчество)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(846)9994224 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Ответственные работники         </w:t>
      </w:r>
      <w:r w:rsidRPr="007837EB">
        <w:rPr>
          <w:rFonts w:ascii="Times New Roman" w:hAnsi="Times New Roman"/>
          <w:sz w:val="24"/>
          <w:szCs w:val="24"/>
        </w:rPr>
        <w:t xml:space="preserve">начальник отдела  организации  образовательных ресурсов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7290C" w:rsidRPr="007837EB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органа      ПУ МОНСО  </w:t>
      </w:r>
      <w:r w:rsidRPr="00C56AD3">
        <w:rPr>
          <w:rFonts w:ascii="Times New Roman" w:hAnsi="Times New Roman"/>
          <w:b/>
          <w:sz w:val="24"/>
          <w:szCs w:val="24"/>
          <w:u w:val="single"/>
        </w:rPr>
        <w:t>Аникина Наталья Витальевна</w:t>
      </w:r>
      <w:r w:rsidRPr="007837EB">
        <w:rPr>
          <w:rFonts w:ascii="Times New Roman" w:hAnsi="Times New Roman"/>
          <w:sz w:val="24"/>
          <w:szCs w:val="24"/>
        </w:rPr>
        <w:t>,  (846)35</w:t>
      </w:r>
      <w:r>
        <w:rPr>
          <w:rFonts w:ascii="Times New Roman" w:hAnsi="Times New Roman"/>
          <w:sz w:val="24"/>
          <w:szCs w:val="24"/>
        </w:rPr>
        <w:t>-</w:t>
      </w:r>
      <w:r w:rsidRPr="007837EB">
        <w:rPr>
          <w:rFonts w:ascii="Times New Roman" w:hAnsi="Times New Roman"/>
          <w:sz w:val="24"/>
          <w:szCs w:val="24"/>
        </w:rPr>
        <w:t xml:space="preserve">6-41-42 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образования                                 начальник отдела реализации образовательных программ 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D432CA">
        <w:rPr>
          <w:rFonts w:ascii="Times New Roman" w:hAnsi="Times New Roman"/>
          <w:sz w:val="16"/>
          <w:szCs w:val="16"/>
        </w:rPr>
        <w:t>( должность) ( фамилия, имя,</w:t>
      </w:r>
      <w:r>
        <w:rPr>
          <w:rFonts w:ascii="Times New Roman" w:hAnsi="Times New Roman"/>
          <w:sz w:val="16"/>
          <w:szCs w:val="16"/>
        </w:rPr>
        <w:t xml:space="preserve"> отчество)</w:t>
      </w:r>
      <w:r>
        <w:rPr>
          <w:rFonts w:ascii="Times New Roman" w:hAnsi="Times New Roman"/>
          <w:sz w:val="24"/>
          <w:szCs w:val="24"/>
        </w:rPr>
        <w:t xml:space="preserve">  ПУ МОНСО  </w:t>
      </w:r>
      <w:r w:rsidRPr="00C56AD3">
        <w:rPr>
          <w:rFonts w:ascii="Times New Roman" w:hAnsi="Times New Roman"/>
          <w:b/>
          <w:sz w:val="24"/>
          <w:szCs w:val="24"/>
          <w:u w:val="single"/>
        </w:rPr>
        <w:t>Николаева Лариса Николаевна</w:t>
      </w:r>
      <w:r>
        <w:rPr>
          <w:rFonts w:ascii="Times New Roman" w:hAnsi="Times New Roman"/>
          <w:sz w:val="24"/>
          <w:szCs w:val="24"/>
        </w:rPr>
        <w:t>( 846)35-6-26-82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>Ответственный от</w:t>
      </w:r>
      <w:r>
        <w:rPr>
          <w:rFonts w:ascii="Times New Roman" w:hAnsi="Times New Roman"/>
          <w:sz w:val="24"/>
          <w:szCs w:val="24"/>
        </w:rPr>
        <w:t xml:space="preserve">                  Инспектор ДПС отдельной роты ДПС ГИБДД О МВД России      </w:t>
      </w:r>
    </w:p>
    <w:p w:rsidR="0067290C" w:rsidRDefault="0067290C" w:rsidP="0014783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 Госавтоинспекции :</w:t>
      </w:r>
      <w:r>
        <w:rPr>
          <w:rFonts w:ascii="Times New Roman" w:hAnsi="Times New Roman"/>
          <w:sz w:val="24"/>
          <w:szCs w:val="24"/>
        </w:rPr>
        <w:t xml:space="preserve">              по Волжскому району ст.лейтенант полиции </w:t>
      </w:r>
      <w:r w:rsidRPr="00C56AD3">
        <w:rPr>
          <w:rFonts w:ascii="Times New Roman" w:hAnsi="Times New Roman"/>
          <w:b/>
          <w:sz w:val="24"/>
          <w:szCs w:val="24"/>
          <w:u w:val="single"/>
        </w:rPr>
        <w:t>Фомин А.В.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32CA">
        <w:rPr>
          <w:rFonts w:ascii="Times New Roman" w:hAnsi="Times New Roman"/>
          <w:sz w:val="16"/>
          <w:szCs w:val="16"/>
        </w:rPr>
        <w:t>( должность) ( фамилия, имя,</w:t>
      </w:r>
      <w:r>
        <w:rPr>
          <w:rFonts w:ascii="Times New Roman" w:hAnsi="Times New Roman"/>
          <w:sz w:val="16"/>
          <w:szCs w:val="16"/>
        </w:rPr>
        <w:t xml:space="preserve"> отчество)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8(846)332-20-26</w:t>
      </w:r>
    </w:p>
    <w:p w:rsidR="0067290C" w:rsidRDefault="0067290C" w:rsidP="006467ED">
      <w:pPr>
        <w:spacing w:line="240" w:lineRule="auto"/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Ответственный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мероприятия по                 заместитель директора по воспитательной работе                                        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профилактике детского       </w:t>
      </w:r>
      <w:r w:rsidRPr="00C56AD3">
        <w:rPr>
          <w:rFonts w:ascii="Times New Roman" w:hAnsi="Times New Roman"/>
          <w:b/>
          <w:sz w:val="24"/>
          <w:szCs w:val="24"/>
          <w:u w:val="single"/>
        </w:rPr>
        <w:t>Воробьева Инна Геннадьевна</w:t>
      </w:r>
      <w:r w:rsidRPr="007837EB">
        <w:rPr>
          <w:rFonts w:ascii="Times New Roman" w:hAnsi="Times New Roman"/>
          <w:sz w:val="24"/>
          <w:szCs w:val="24"/>
        </w:rPr>
        <w:t>,</w:t>
      </w:r>
      <w:r w:rsidRPr="00FC3262">
        <w:rPr>
          <w:rFonts w:ascii="Times New Roman" w:hAnsi="Times New Roman"/>
          <w:sz w:val="24"/>
          <w:szCs w:val="24"/>
        </w:rPr>
        <w:t xml:space="preserve"> </w:t>
      </w:r>
      <w:r w:rsidRPr="007837EB">
        <w:rPr>
          <w:rFonts w:ascii="Times New Roman" w:hAnsi="Times New Roman"/>
          <w:sz w:val="24"/>
          <w:szCs w:val="24"/>
        </w:rPr>
        <w:t xml:space="preserve">89171130446 </w:t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травматизма</w:t>
      </w:r>
      <w:r w:rsidRPr="007837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8(846) 9994224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D432CA">
        <w:rPr>
          <w:rFonts w:ascii="Times New Roman" w:hAnsi="Times New Roman"/>
          <w:sz w:val="16"/>
          <w:szCs w:val="16"/>
        </w:rPr>
        <w:t>( должность) ( фамилия, имя,</w:t>
      </w:r>
      <w:r>
        <w:rPr>
          <w:rFonts w:ascii="Times New Roman" w:hAnsi="Times New Roman"/>
          <w:sz w:val="16"/>
          <w:szCs w:val="16"/>
        </w:rPr>
        <w:t xml:space="preserve"> отчество)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Ответственный  работник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FC3262">
        <w:rPr>
          <w:rFonts w:ascii="Times New Roman" w:hAnsi="Times New Roman"/>
          <w:sz w:val="24"/>
          <w:szCs w:val="24"/>
        </w:rPr>
        <w:t>начальник филиала ГКП СО «Агентство</w:t>
      </w:r>
      <w:r>
        <w:rPr>
          <w:rFonts w:ascii="Times New Roman" w:hAnsi="Times New Roman"/>
          <w:sz w:val="24"/>
          <w:szCs w:val="24"/>
        </w:rPr>
        <w:t xml:space="preserve"> по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7837EB">
        <w:rPr>
          <w:rFonts w:ascii="Times New Roman" w:hAnsi="Times New Roman"/>
          <w:sz w:val="24"/>
          <w:szCs w:val="24"/>
        </w:rPr>
        <w:t xml:space="preserve">дорожно- эксплуатационной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FC3262">
        <w:rPr>
          <w:rFonts w:ascii="Times New Roman" w:hAnsi="Times New Roman"/>
          <w:sz w:val="24"/>
          <w:szCs w:val="24"/>
        </w:rPr>
        <w:t xml:space="preserve"> по содержанию автомобильных дорог общего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организации,                                                  пользования Самарской области»</w:t>
      </w:r>
    </w:p>
    <w:p w:rsidR="0067290C" w:rsidRPr="00CB40BF" w:rsidRDefault="0067290C" w:rsidP="0014783A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FC3262">
        <w:rPr>
          <w:rFonts w:ascii="Times New Roman" w:hAnsi="Times New Roman"/>
          <w:sz w:val="24"/>
          <w:szCs w:val="24"/>
        </w:rPr>
        <w:t>осуществляющей содержание УДС</w:t>
      </w:r>
      <w:r w:rsidRPr="00CB40BF">
        <w:rPr>
          <w:rFonts w:ascii="Times New Roman" w:hAnsi="Times New Roman"/>
          <w:b/>
          <w:sz w:val="24"/>
          <w:szCs w:val="24"/>
        </w:rPr>
        <w:t xml:space="preserve">:          </w:t>
      </w:r>
      <w:r w:rsidRPr="00CB40BF">
        <w:rPr>
          <w:rFonts w:ascii="Times New Roman" w:hAnsi="Times New Roman"/>
          <w:b/>
          <w:sz w:val="24"/>
          <w:szCs w:val="24"/>
          <w:u w:val="single"/>
        </w:rPr>
        <w:t>Наумов Евгений Иванович</w:t>
      </w:r>
      <w:r w:rsidRPr="00CB40BF">
        <w:rPr>
          <w:rFonts w:ascii="Times New Roman" w:hAnsi="Times New Roman"/>
          <w:sz w:val="24"/>
          <w:szCs w:val="24"/>
          <w:u w:val="single"/>
        </w:rPr>
        <w:t>,8(846)342-65-74</w:t>
      </w: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D432CA">
        <w:rPr>
          <w:rFonts w:ascii="Times New Roman" w:hAnsi="Times New Roman"/>
          <w:sz w:val="16"/>
          <w:szCs w:val="16"/>
        </w:rPr>
        <w:t>( должность) ( фамилия, имя,</w:t>
      </w:r>
      <w:r>
        <w:rPr>
          <w:rFonts w:ascii="Times New Roman" w:hAnsi="Times New Roman"/>
          <w:sz w:val="16"/>
          <w:szCs w:val="16"/>
        </w:rPr>
        <w:t xml:space="preserve"> отчество)                                         </w:t>
      </w:r>
      <w:r w:rsidRPr="00FC3262">
        <w:rPr>
          <w:rFonts w:ascii="Times New Roman" w:hAnsi="Times New Roman"/>
          <w:sz w:val="24"/>
          <w:szCs w:val="24"/>
        </w:rPr>
        <w:t xml:space="preserve">Глава сельского поселения Дубовый Умет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67290C" w:rsidRPr="00891E4F" w:rsidRDefault="0067290C" w:rsidP="0014783A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Pr="00891E4F">
        <w:rPr>
          <w:rFonts w:ascii="Times New Roman" w:hAnsi="Times New Roman"/>
          <w:b/>
          <w:sz w:val="24"/>
          <w:szCs w:val="24"/>
          <w:u w:val="single"/>
        </w:rPr>
        <w:t>Парамзин Владимир Николаевич</w:t>
      </w:r>
      <w:r w:rsidRPr="00891E4F">
        <w:rPr>
          <w:rFonts w:ascii="Times New Roman" w:hAnsi="Times New Roman"/>
          <w:sz w:val="24"/>
          <w:szCs w:val="24"/>
          <w:u w:val="single"/>
        </w:rPr>
        <w:t xml:space="preserve"> (846)9987184</w:t>
      </w:r>
    </w:p>
    <w:p w:rsidR="0067290C" w:rsidRDefault="0067290C" w:rsidP="0050515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7290C" w:rsidRDefault="0067290C" w:rsidP="0050515B">
      <w:pPr>
        <w:spacing w:line="240" w:lineRule="auto"/>
        <w:rPr>
          <w:rFonts w:ascii="Times New Roman" w:hAnsi="Times New Roman"/>
          <w:sz w:val="24"/>
          <w:szCs w:val="24"/>
        </w:rPr>
      </w:pPr>
      <w:r w:rsidRPr="00FC3262">
        <w:rPr>
          <w:rFonts w:ascii="Times New Roman" w:hAnsi="Times New Roman"/>
          <w:sz w:val="24"/>
          <w:szCs w:val="24"/>
        </w:rPr>
        <w:t xml:space="preserve">Ответственный работник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FC3262">
        <w:rPr>
          <w:rFonts w:ascii="Times New Roman" w:hAnsi="Times New Roman"/>
          <w:sz w:val="24"/>
          <w:szCs w:val="24"/>
        </w:rPr>
        <w:t>начальник филиала ГКП СО «Агентство по</w:t>
      </w:r>
    </w:p>
    <w:p w:rsidR="0067290C" w:rsidRDefault="0067290C" w:rsidP="0050515B">
      <w:pPr>
        <w:spacing w:line="240" w:lineRule="auto"/>
        <w:rPr>
          <w:rFonts w:ascii="Times New Roman" w:hAnsi="Times New Roman"/>
          <w:sz w:val="24"/>
          <w:szCs w:val="24"/>
        </w:rPr>
      </w:pPr>
      <w:r w:rsidRPr="00FC3262">
        <w:rPr>
          <w:rFonts w:ascii="Times New Roman" w:hAnsi="Times New Roman"/>
          <w:sz w:val="24"/>
          <w:szCs w:val="24"/>
        </w:rPr>
        <w:t xml:space="preserve">дорожно- эксплуатационной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FC3262">
        <w:rPr>
          <w:rFonts w:ascii="Times New Roman" w:hAnsi="Times New Roman"/>
          <w:sz w:val="24"/>
          <w:szCs w:val="24"/>
        </w:rPr>
        <w:t>содержанию автомобильных дорог общего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67290C" w:rsidRDefault="0067290C" w:rsidP="0050515B">
      <w:pPr>
        <w:spacing w:line="240" w:lineRule="auto"/>
        <w:rPr>
          <w:rFonts w:ascii="Times New Roman" w:hAnsi="Times New Roman"/>
          <w:sz w:val="24"/>
          <w:szCs w:val="24"/>
        </w:rPr>
      </w:pPr>
      <w:r w:rsidRPr="00FC3262">
        <w:rPr>
          <w:rFonts w:ascii="Times New Roman" w:hAnsi="Times New Roman"/>
          <w:sz w:val="24"/>
          <w:szCs w:val="24"/>
        </w:rPr>
        <w:t xml:space="preserve">организации,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FC3262">
        <w:rPr>
          <w:rFonts w:ascii="Times New Roman" w:hAnsi="Times New Roman"/>
          <w:sz w:val="24"/>
          <w:szCs w:val="24"/>
        </w:rPr>
        <w:t xml:space="preserve">пользования Самарской области»  </w:t>
      </w:r>
    </w:p>
    <w:p w:rsidR="0067290C" w:rsidRPr="00CB40BF" w:rsidRDefault="0067290C" w:rsidP="0050515B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FC3262">
        <w:rPr>
          <w:rFonts w:ascii="Times New Roman" w:hAnsi="Times New Roman"/>
          <w:sz w:val="24"/>
          <w:szCs w:val="24"/>
        </w:rPr>
        <w:t>осуществляющей содержание ТСОДД</w:t>
      </w:r>
      <w:r w:rsidRPr="00CB40BF">
        <w:rPr>
          <w:rFonts w:ascii="Times New Roman" w:hAnsi="Times New Roman"/>
          <w:b/>
          <w:sz w:val="24"/>
          <w:szCs w:val="24"/>
        </w:rPr>
        <w:t xml:space="preserve">:     </w:t>
      </w:r>
      <w:r w:rsidRPr="00CB40BF">
        <w:rPr>
          <w:rFonts w:ascii="Times New Roman" w:hAnsi="Times New Roman"/>
          <w:b/>
          <w:sz w:val="24"/>
          <w:szCs w:val="24"/>
          <w:u w:val="single"/>
        </w:rPr>
        <w:t xml:space="preserve">Наумов Евгений Иванович, </w:t>
      </w:r>
      <w:r w:rsidRPr="00CB40BF">
        <w:rPr>
          <w:rFonts w:ascii="Times New Roman" w:hAnsi="Times New Roman"/>
          <w:sz w:val="24"/>
          <w:szCs w:val="24"/>
          <w:u w:val="single"/>
        </w:rPr>
        <w:t>8(846) 342-65-74</w:t>
      </w:r>
    </w:p>
    <w:p w:rsidR="0067290C" w:rsidRDefault="0067290C" w:rsidP="008367C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Pr="00FC3262">
        <w:rPr>
          <w:rFonts w:ascii="Times New Roman" w:hAnsi="Times New Roman"/>
          <w:sz w:val="24"/>
          <w:szCs w:val="24"/>
        </w:rPr>
        <w:t xml:space="preserve">Глава  сельского поселения Дубовый Умет </w:t>
      </w: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67290C" w:rsidRPr="00891E4F" w:rsidRDefault="0067290C" w:rsidP="008367CB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891E4F">
        <w:rPr>
          <w:rFonts w:ascii="Times New Roman" w:hAnsi="Times New Roman"/>
          <w:b/>
          <w:sz w:val="24"/>
          <w:szCs w:val="24"/>
          <w:u w:val="single"/>
        </w:rPr>
        <w:t xml:space="preserve">Парамзин Владимир Николаевич. </w:t>
      </w:r>
      <w:r w:rsidRPr="00891E4F">
        <w:rPr>
          <w:rFonts w:ascii="Times New Roman" w:hAnsi="Times New Roman"/>
          <w:sz w:val="24"/>
          <w:szCs w:val="24"/>
          <w:u w:val="single"/>
        </w:rPr>
        <w:t>(846)9987184</w:t>
      </w:r>
      <w:bookmarkStart w:id="0" w:name="_GoBack"/>
      <w:bookmarkEnd w:id="0"/>
    </w:p>
    <w:p w:rsidR="0067290C" w:rsidRPr="008367CB" w:rsidRDefault="0067290C" w:rsidP="0050515B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7290C" w:rsidRPr="00FC3262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7290C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7290C" w:rsidRPr="00FC3262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FC3262">
        <w:rPr>
          <w:rFonts w:ascii="Times New Roman" w:hAnsi="Times New Roman"/>
          <w:sz w:val="24"/>
          <w:szCs w:val="24"/>
        </w:rPr>
        <w:t>Количество учащихся                  69</w:t>
      </w:r>
      <w:r>
        <w:rPr>
          <w:rFonts w:ascii="Times New Roman" w:hAnsi="Times New Roman"/>
          <w:sz w:val="24"/>
          <w:szCs w:val="24"/>
        </w:rPr>
        <w:t xml:space="preserve"> человек</w:t>
      </w:r>
    </w:p>
    <w:p w:rsidR="0067290C" w:rsidRPr="00FC3262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FC3262">
        <w:rPr>
          <w:rFonts w:ascii="Times New Roman" w:hAnsi="Times New Roman"/>
          <w:sz w:val="24"/>
          <w:szCs w:val="24"/>
        </w:rPr>
        <w:t xml:space="preserve">Наличие уголка по БДД   </w:t>
      </w:r>
      <w:r w:rsidRPr="00FC3262">
        <w:rPr>
          <w:rFonts w:ascii="Times New Roman" w:hAnsi="Times New Roman"/>
          <w:b/>
          <w:sz w:val="24"/>
          <w:szCs w:val="24"/>
        </w:rPr>
        <w:t xml:space="preserve"> имеется</w:t>
      </w:r>
      <w:r w:rsidRPr="00FC3262">
        <w:rPr>
          <w:rFonts w:ascii="Times New Roman" w:hAnsi="Times New Roman"/>
          <w:sz w:val="24"/>
          <w:szCs w:val="24"/>
        </w:rPr>
        <w:t>, расположен на 1 этаже</w:t>
      </w:r>
    </w:p>
    <w:p w:rsidR="0067290C" w:rsidRPr="00FC3262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FC3262">
        <w:rPr>
          <w:rFonts w:ascii="Times New Roman" w:hAnsi="Times New Roman"/>
          <w:sz w:val="24"/>
          <w:szCs w:val="24"/>
        </w:rPr>
        <w:t xml:space="preserve">Наличие класса по БДД    </w:t>
      </w:r>
      <w:r w:rsidRPr="00FC3262">
        <w:rPr>
          <w:rFonts w:ascii="Times New Roman" w:hAnsi="Times New Roman"/>
          <w:b/>
          <w:sz w:val="24"/>
          <w:szCs w:val="24"/>
        </w:rPr>
        <w:t xml:space="preserve">нет </w:t>
      </w:r>
    </w:p>
    <w:p w:rsidR="0067290C" w:rsidRPr="00FC3262" w:rsidRDefault="0067290C" w:rsidP="0014783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C3262">
        <w:rPr>
          <w:rFonts w:ascii="Times New Roman" w:hAnsi="Times New Roman"/>
          <w:sz w:val="24"/>
          <w:szCs w:val="24"/>
        </w:rPr>
        <w:t xml:space="preserve">Наличие автогородка ( площадки) по БДД   </w:t>
      </w:r>
      <w:r w:rsidRPr="00FC3262">
        <w:rPr>
          <w:rFonts w:ascii="Times New Roman" w:hAnsi="Times New Roman"/>
          <w:b/>
          <w:sz w:val="24"/>
          <w:szCs w:val="24"/>
        </w:rPr>
        <w:t>нет</w:t>
      </w:r>
    </w:p>
    <w:p w:rsidR="0067290C" w:rsidRPr="00FC3262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FC3262">
        <w:rPr>
          <w:rFonts w:ascii="Times New Roman" w:hAnsi="Times New Roman"/>
          <w:sz w:val="24"/>
          <w:szCs w:val="24"/>
        </w:rPr>
        <w:t xml:space="preserve">Наличие автобуса в ОУ   </w:t>
      </w:r>
      <w:r w:rsidRPr="00FC3262">
        <w:rPr>
          <w:rFonts w:ascii="Times New Roman" w:hAnsi="Times New Roman"/>
          <w:b/>
          <w:sz w:val="24"/>
          <w:szCs w:val="24"/>
        </w:rPr>
        <w:t xml:space="preserve"> нет</w:t>
      </w:r>
    </w:p>
    <w:p w:rsidR="0067290C" w:rsidRPr="00FC3262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 w:rsidRPr="00FC3262">
        <w:rPr>
          <w:rFonts w:ascii="Times New Roman" w:hAnsi="Times New Roman"/>
          <w:sz w:val="24"/>
          <w:szCs w:val="24"/>
        </w:rPr>
        <w:t xml:space="preserve">Расписание занятий в ОУ:   </w:t>
      </w:r>
      <w:r>
        <w:rPr>
          <w:rFonts w:ascii="Times New Roman" w:hAnsi="Times New Roman"/>
          <w:sz w:val="24"/>
          <w:szCs w:val="24"/>
        </w:rPr>
        <w:t>1-ая смена:  8. 30 ч.</w:t>
      </w:r>
      <w:r w:rsidRPr="00FC3262">
        <w:rPr>
          <w:rFonts w:ascii="Times New Roman" w:hAnsi="Times New Roman"/>
          <w:sz w:val="24"/>
          <w:szCs w:val="24"/>
        </w:rPr>
        <w:t xml:space="preserve"> – 14.20 ч.</w:t>
      </w:r>
    </w:p>
    <w:p w:rsidR="0067290C" w:rsidRPr="00FC3262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внеклассные занятия:</w:t>
      </w:r>
      <w:r w:rsidRPr="00FC3262">
        <w:rPr>
          <w:rFonts w:ascii="Times New Roman" w:hAnsi="Times New Roman"/>
          <w:sz w:val="24"/>
          <w:szCs w:val="24"/>
        </w:rPr>
        <w:t xml:space="preserve"> 16.00 ч. до  19.00 ч. </w:t>
      </w:r>
    </w:p>
    <w:p w:rsidR="0067290C" w:rsidRPr="00FC3262" w:rsidRDefault="0067290C" w:rsidP="0014783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7290C" w:rsidRPr="00FC3262" w:rsidRDefault="0067290C" w:rsidP="00C3700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7290C" w:rsidRPr="00FC3262" w:rsidRDefault="0067290C" w:rsidP="00C3700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7290C" w:rsidRPr="00FC3262" w:rsidRDefault="0067290C" w:rsidP="00C3700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7290C" w:rsidRPr="007837EB" w:rsidRDefault="0067290C" w:rsidP="00C37005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67290C" w:rsidRPr="007837EB" w:rsidRDefault="0067290C" w:rsidP="00C37005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67290C" w:rsidRPr="007837EB" w:rsidRDefault="0067290C" w:rsidP="00C37005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67290C" w:rsidRPr="007837EB" w:rsidRDefault="0067290C" w:rsidP="00C37005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67290C" w:rsidRPr="007837EB" w:rsidRDefault="0067290C" w:rsidP="00C37005">
      <w:pPr>
        <w:spacing w:line="240" w:lineRule="auto"/>
        <w:rPr>
          <w:rFonts w:ascii="Times New Roman" w:hAnsi="Times New Roman"/>
          <w:b/>
          <w:sz w:val="36"/>
          <w:szCs w:val="36"/>
        </w:rPr>
      </w:pPr>
    </w:p>
    <w:p w:rsidR="0067290C" w:rsidRPr="007837EB" w:rsidRDefault="0067290C" w:rsidP="0050515B">
      <w:pPr>
        <w:spacing w:line="240" w:lineRule="auto"/>
        <w:rPr>
          <w:rFonts w:ascii="Times New Roman" w:hAnsi="Times New Roman"/>
          <w:b/>
          <w:sz w:val="36"/>
          <w:szCs w:val="36"/>
        </w:rPr>
      </w:pPr>
      <w:r w:rsidRPr="007837EB">
        <w:rPr>
          <w:rFonts w:ascii="Times New Roman" w:hAnsi="Times New Roman"/>
          <w:b/>
          <w:sz w:val="36"/>
          <w:szCs w:val="36"/>
        </w:rPr>
        <w:t xml:space="preserve">                  Телефоны оперативных служб:</w:t>
      </w:r>
    </w:p>
    <w:p w:rsidR="0067290C" w:rsidRPr="005477B7" w:rsidRDefault="0067290C" w:rsidP="002B691F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</w:rPr>
      </w:pPr>
      <w:r w:rsidRPr="005477B7">
        <w:rPr>
          <w:rFonts w:ascii="Times New Roman" w:hAnsi="Times New Roman"/>
          <w:b/>
          <w:i/>
        </w:rPr>
        <w:t>УМВД России по Самарской области . Дежурная часть: 8(846)278-22-22;</w:t>
      </w:r>
    </w:p>
    <w:p w:rsidR="0067290C" w:rsidRPr="005477B7" w:rsidRDefault="0067290C" w:rsidP="002B691F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</w:rPr>
      </w:pPr>
      <w:r w:rsidRPr="005477B7">
        <w:rPr>
          <w:rFonts w:ascii="Times New Roman" w:hAnsi="Times New Roman"/>
          <w:b/>
          <w:i/>
        </w:rPr>
        <w:t>УМВД по Самарской области в Волжском районе: 8 (846) 278-25-72, 332-5065,02;</w:t>
      </w:r>
    </w:p>
    <w:p w:rsidR="0067290C" w:rsidRPr="005477B7" w:rsidRDefault="0067290C" w:rsidP="002B691F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</w:rPr>
      </w:pPr>
      <w:r w:rsidRPr="005477B7">
        <w:rPr>
          <w:rFonts w:ascii="Times New Roman" w:hAnsi="Times New Roman"/>
          <w:b/>
          <w:i/>
        </w:rPr>
        <w:t>Служба УФСБ России по Самарской области в Волжском районе: 8(846) 332-04-47;</w:t>
      </w:r>
    </w:p>
    <w:p w:rsidR="0067290C" w:rsidRPr="005477B7" w:rsidRDefault="0067290C" w:rsidP="002B691F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</w:rPr>
      </w:pPr>
      <w:r w:rsidRPr="005477B7">
        <w:rPr>
          <w:rFonts w:ascii="Times New Roman" w:hAnsi="Times New Roman"/>
          <w:b/>
          <w:i/>
        </w:rPr>
        <w:t>Упр. ГО и ЧС России по Самарской области  в Волжском районе: 8(846) 333-45-56;</w:t>
      </w:r>
    </w:p>
    <w:p w:rsidR="0067290C" w:rsidRPr="005477B7" w:rsidRDefault="0067290C" w:rsidP="002B691F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</w:rPr>
      </w:pPr>
      <w:r w:rsidRPr="005477B7">
        <w:rPr>
          <w:rFonts w:ascii="Times New Roman" w:hAnsi="Times New Roman"/>
          <w:b/>
          <w:i/>
        </w:rPr>
        <w:t>Служба спасения Самарской области: 8(846) 200-19-11</w:t>
      </w:r>
    </w:p>
    <w:p w:rsidR="0067290C" w:rsidRPr="005477B7" w:rsidRDefault="0067290C" w:rsidP="002B691F">
      <w:pPr>
        <w:pStyle w:val="ListParagraph"/>
        <w:numPr>
          <w:ilvl w:val="0"/>
          <w:numId w:val="4"/>
        </w:numPr>
        <w:rPr>
          <w:rFonts w:ascii="Times New Roman" w:hAnsi="Times New Roman"/>
          <w:b/>
          <w:i/>
        </w:rPr>
      </w:pPr>
      <w:r w:rsidRPr="005477B7">
        <w:rPr>
          <w:rFonts w:ascii="Times New Roman" w:hAnsi="Times New Roman"/>
          <w:b/>
          <w:i/>
        </w:rPr>
        <w:t>Станция СМП: 8(846) 9987003, 8(846) 226-25-28, 03</w:t>
      </w: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Pr="007837EB" w:rsidRDefault="0067290C">
      <w:pPr>
        <w:rPr>
          <w:rFonts w:ascii="Times New Roman" w:hAnsi="Times New Roman"/>
        </w:rPr>
      </w:pPr>
    </w:p>
    <w:p w:rsidR="0067290C" w:rsidRDefault="0067290C" w:rsidP="00D25A44">
      <w:r>
        <w:t xml:space="preserve">                                                                      </w:t>
      </w:r>
    </w:p>
    <w:p w:rsidR="0067290C" w:rsidRDefault="0067290C" w:rsidP="00D25A44"/>
    <w:p w:rsidR="0067290C" w:rsidRDefault="0067290C" w:rsidP="00D25A44">
      <w:r>
        <w:t xml:space="preserve">                                                                    </w:t>
      </w:r>
    </w:p>
    <w:p w:rsidR="0067290C" w:rsidRDefault="0067290C" w:rsidP="00D25A44"/>
    <w:p w:rsidR="0067290C" w:rsidRDefault="0067290C" w:rsidP="00D25A44"/>
    <w:p w:rsidR="0067290C" w:rsidRDefault="0067290C" w:rsidP="00D25A44"/>
    <w:p w:rsidR="0067290C" w:rsidRDefault="0067290C" w:rsidP="00D25A44"/>
    <w:p w:rsidR="0067290C" w:rsidRPr="009A05D6" w:rsidRDefault="0067290C" w:rsidP="00D25A44">
      <w:pPr>
        <w:rPr>
          <w:b/>
          <w:sz w:val="36"/>
          <w:szCs w:val="36"/>
        </w:rPr>
      </w:pPr>
      <w:r w:rsidRPr="009A05D6">
        <w:rPr>
          <w:b/>
          <w:sz w:val="36"/>
          <w:szCs w:val="36"/>
        </w:rPr>
        <w:t>Содержание</w:t>
      </w:r>
    </w:p>
    <w:p w:rsidR="0067290C" w:rsidRDefault="0067290C"/>
    <w:p w:rsidR="0067290C" w:rsidRPr="008A5EF6" w:rsidRDefault="0067290C" w:rsidP="001172A5">
      <w:pPr>
        <w:pStyle w:val="ListParagraph"/>
        <w:ind w:left="360"/>
        <w:rPr>
          <w:sz w:val="28"/>
          <w:szCs w:val="28"/>
        </w:rPr>
      </w:pPr>
      <w:r w:rsidRPr="008A5EF6">
        <w:rPr>
          <w:sz w:val="28"/>
          <w:szCs w:val="28"/>
        </w:rPr>
        <w:t>План</w:t>
      </w:r>
      <w:r>
        <w:rPr>
          <w:sz w:val="28"/>
          <w:szCs w:val="28"/>
        </w:rPr>
        <w:t xml:space="preserve"> </w:t>
      </w:r>
      <w:r w:rsidRPr="008A5EF6">
        <w:rPr>
          <w:sz w:val="28"/>
          <w:szCs w:val="28"/>
        </w:rPr>
        <w:t>- схемы ОУ.</w:t>
      </w:r>
    </w:p>
    <w:p w:rsidR="0067290C" w:rsidRPr="00E2220B" w:rsidRDefault="0067290C" w:rsidP="001172A5">
      <w:pPr>
        <w:pStyle w:val="ListParagraph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1.Район расположения ГБОУ О</w:t>
      </w:r>
      <w:r w:rsidRPr="00E2220B">
        <w:rPr>
          <w:rFonts w:ascii="Times New Roman" w:hAnsi="Times New Roman"/>
          <w:sz w:val="28"/>
          <w:szCs w:val="28"/>
        </w:rPr>
        <w:t>ОШ, пути движения транспортных средств и учеников.</w:t>
      </w:r>
    </w:p>
    <w:p w:rsidR="0067290C" w:rsidRPr="00E2220B" w:rsidRDefault="0067290C" w:rsidP="001172A5">
      <w:pPr>
        <w:pStyle w:val="ListParagraph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E2220B">
        <w:rPr>
          <w:rFonts w:ascii="Times New Roman" w:hAnsi="Times New Roman"/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мест.</w:t>
      </w:r>
    </w:p>
    <w:p w:rsidR="0067290C" w:rsidRPr="00E2220B" w:rsidRDefault="0067290C" w:rsidP="001172A5">
      <w:pPr>
        <w:pStyle w:val="ListParagraph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E2220B">
        <w:rPr>
          <w:rFonts w:ascii="Times New Roman" w:hAnsi="Times New Roman"/>
          <w:sz w:val="28"/>
          <w:szCs w:val="28"/>
        </w:rPr>
        <w:t>Маршруты движения организованных групп детей от школы к стадиону, парку.</w:t>
      </w:r>
    </w:p>
    <w:p w:rsidR="0067290C" w:rsidRPr="00E2220B" w:rsidRDefault="0067290C" w:rsidP="001172A5">
      <w:pPr>
        <w:pStyle w:val="ListParagraph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E2220B">
        <w:rPr>
          <w:rFonts w:ascii="Times New Roman" w:hAnsi="Times New Roman"/>
          <w:sz w:val="28"/>
          <w:szCs w:val="28"/>
        </w:rPr>
        <w:t>Пути движения транспортных средств к мест</w:t>
      </w:r>
      <w:r>
        <w:rPr>
          <w:rFonts w:ascii="Times New Roman" w:hAnsi="Times New Roman"/>
          <w:sz w:val="28"/>
          <w:szCs w:val="28"/>
        </w:rPr>
        <w:t>у</w:t>
      </w:r>
      <w:r w:rsidRPr="00E2220B">
        <w:rPr>
          <w:rFonts w:ascii="Times New Roman" w:hAnsi="Times New Roman"/>
          <w:sz w:val="28"/>
          <w:szCs w:val="28"/>
        </w:rPr>
        <w:t xml:space="preserve"> разгрузки/погрузки и рекомендуемых безопасных путей передвижения детей по территории школы.</w:t>
      </w:r>
    </w:p>
    <w:p w:rsidR="0067290C" w:rsidRDefault="0067290C" w:rsidP="001172A5">
      <w:pPr>
        <w:pStyle w:val="ListParagraph"/>
        <w:rPr>
          <w:rFonts w:ascii="Times New Roman" w:hAnsi="Times New Roman"/>
          <w:sz w:val="28"/>
          <w:szCs w:val="28"/>
        </w:rPr>
      </w:pPr>
    </w:p>
    <w:p w:rsidR="0067290C" w:rsidRDefault="0067290C" w:rsidP="009A05D6"/>
    <w:p w:rsidR="0067290C" w:rsidRDefault="0067290C" w:rsidP="009A05D6">
      <w:pPr>
        <w:rPr>
          <w:sz w:val="28"/>
          <w:szCs w:val="28"/>
        </w:rPr>
      </w:pPr>
      <w:r w:rsidRPr="008A5EF6">
        <w:rPr>
          <w:sz w:val="28"/>
          <w:szCs w:val="28"/>
        </w:rPr>
        <w:t xml:space="preserve">         </w:t>
      </w: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>
      <w:pPr>
        <w:rPr>
          <w:sz w:val="28"/>
          <w:szCs w:val="28"/>
        </w:rPr>
      </w:pPr>
    </w:p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9A05D6"/>
    <w:p w:rsidR="0067290C" w:rsidRDefault="0067290C" w:rsidP="006B7410">
      <w:pPr>
        <w:jc w:val="center"/>
        <w:rPr>
          <w:sz w:val="28"/>
          <w:szCs w:val="28"/>
        </w:rPr>
      </w:pPr>
    </w:p>
    <w:p w:rsidR="0067290C" w:rsidRDefault="0067290C" w:rsidP="006B7410">
      <w:pPr>
        <w:jc w:val="center"/>
        <w:rPr>
          <w:sz w:val="28"/>
          <w:szCs w:val="28"/>
        </w:rPr>
      </w:pPr>
    </w:p>
    <w:p w:rsidR="0067290C" w:rsidRDefault="0067290C" w:rsidP="006B7410">
      <w:pPr>
        <w:jc w:val="center"/>
        <w:rPr>
          <w:sz w:val="28"/>
          <w:szCs w:val="28"/>
        </w:rPr>
      </w:pPr>
    </w:p>
    <w:p w:rsidR="0067290C" w:rsidRDefault="0067290C" w:rsidP="006B7410">
      <w:pPr>
        <w:jc w:val="center"/>
        <w:rPr>
          <w:sz w:val="28"/>
          <w:szCs w:val="28"/>
        </w:rPr>
      </w:pPr>
    </w:p>
    <w:p w:rsidR="0067290C" w:rsidRDefault="0067290C" w:rsidP="006B7410">
      <w:pPr>
        <w:jc w:val="center"/>
        <w:rPr>
          <w:sz w:val="28"/>
          <w:szCs w:val="28"/>
        </w:rPr>
      </w:pPr>
    </w:p>
    <w:p w:rsidR="0067290C" w:rsidRDefault="0067290C" w:rsidP="006B7410">
      <w:pPr>
        <w:jc w:val="center"/>
        <w:rPr>
          <w:sz w:val="28"/>
          <w:szCs w:val="28"/>
        </w:rPr>
      </w:pPr>
    </w:p>
    <w:p w:rsidR="0067290C" w:rsidRDefault="0067290C" w:rsidP="006B7410">
      <w:pPr>
        <w:jc w:val="center"/>
        <w:rPr>
          <w:sz w:val="28"/>
          <w:szCs w:val="28"/>
        </w:rPr>
      </w:pPr>
    </w:p>
    <w:p w:rsidR="0067290C" w:rsidRDefault="0067290C" w:rsidP="006B7410">
      <w:pPr>
        <w:jc w:val="center"/>
        <w:rPr>
          <w:sz w:val="28"/>
          <w:szCs w:val="28"/>
        </w:rPr>
      </w:pPr>
    </w:p>
    <w:p w:rsidR="0067290C" w:rsidRDefault="0067290C" w:rsidP="006B7410">
      <w:pPr>
        <w:jc w:val="center"/>
        <w:rPr>
          <w:sz w:val="28"/>
          <w:szCs w:val="28"/>
        </w:rPr>
      </w:pPr>
    </w:p>
    <w:p w:rsidR="0067290C" w:rsidRDefault="0067290C" w:rsidP="006B7410">
      <w:pPr>
        <w:jc w:val="center"/>
        <w:rPr>
          <w:sz w:val="28"/>
          <w:szCs w:val="28"/>
        </w:rPr>
      </w:pPr>
    </w:p>
    <w:p w:rsidR="0067290C" w:rsidRPr="00F34445" w:rsidRDefault="0067290C" w:rsidP="006B7410">
      <w:pPr>
        <w:jc w:val="center"/>
        <w:rPr>
          <w:b/>
          <w:sz w:val="36"/>
          <w:szCs w:val="36"/>
        </w:rPr>
      </w:pPr>
      <w:r w:rsidRPr="00F34445">
        <w:rPr>
          <w:b/>
          <w:sz w:val="36"/>
          <w:szCs w:val="36"/>
        </w:rPr>
        <w:t>Пояснительная записка</w:t>
      </w:r>
    </w:p>
    <w:p w:rsidR="0067290C" w:rsidRDefault="0067290C" w:rsidP="006B7410">
      <w:pPr>
        <w:jc w:val="center"/>
        <w:rPr>
          <w:sz w:val="28"/>
          <w:szCs w:val="28"/>
        </w:rPr>
      </w:pPr>
      <w:r w:rsidRPr="006B7410">
        <w:rPr>
          <w:sz w:val="28"/>
          <w:szCs w:val="28"/>
        </w:rPr>
        <w:t>к Паспорту дорожной безопасности образовательного учреждения</w:t>
      </w:r>
    </w:p>
    <w:p w:rsidR="0067290C" w:rsidRPr="00F34445" w:rsidRDefault="0067290C" w:rsidP="006B7410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34445">
        <w:rPr>
          <w:sz w:val="28"/>
          <w:szCs w:val="28"/>
        </w:rPr>
        <w:t>Паспорт дорожной безопасности образовательного учреждения ( далее – Паспорт) предназначен для отображения информации об образовательном учреждении (  далее – ОУ) с точки зрения обеспечения безопасности детей на этапах их перемещения « дом – ОУ - дом»,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улично- дорожной сети вблизи ОУ и на маршруте  « ОУ - дом», для подготовки мероприятий  по предупреждению детского дорожно - транспортного травматизма.</w:t>
      </w:r>
    </w:p>
    <w:p w:rsidR="0067290C" w:rsidRPr="00F34445" w:rsidRDefault="0067290C" w:rsidP="004815F5">
      <w:pPr>
        <w:pStyle w:val="ListParagraph"/>
        <w:rPr>
          <w:sz w:val="28"/>
          <w:szCs w:val="28"/>
        </w:rPr>
      </w:pPr>
      <w:r w:rsidRPr="00F34445">
        <w:rPr>
          <w:sz w:val="28"/>
          <w:szCs w:val="28"/>
        </w:rPr>
        <w:t>Паспорт ведется ответственным сотрудником образовательного учреждения совместно  с сотрудниками Госавтоинспекции, которые оказывают помощь в разработке Паспорта, а также при внесении необходимых изменений в отдельные   разделы паспорта  (схемы, перечни мероприятий по предупреждению ДТП с участием обучающихся).</w:t>
      </w:r>
    </w:p>
    <w:p w:rsidR="0067290C" w:rsidRPr="00F34445" w:rsidRDefault="0067290C" w:rsidP="004815F5">
      <w:pPr>
        <w:pStyle w:val="ListParagraph"/>
        <w:rPr>
          <w:sz w:val="28"/>
          <w:szCs w:val="28"/>
        </w:rPr>
      </w:pPr>
      <w:r w:rsidRPr="00F34445">
        <w:rPr>
          <w:sz w:val="28"/>
          <w:szCs w:val="28"/>
        </w:rPr>
        <w:t>Оригинал Паспорта хранится в ОУ, а копия в контрольно- наблюдательном деле в подразделении Госавтоинспекции.</w:t>
      </w:r>
    </w:p>
    <w:p w:rsidR="0067290C" w:rsidRPr="00F34445" w:rsidRDefault="0067290C" w:rsidP="004815F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34445">
        <w:rPr>
          <w:sz w:val="28"/>
          <w:szCs w:val="28"/>
        </w:rPr>
        <w:t>Типовой Паспорт имеет титульный лист и содержит следующие разделы:</w:t>
      </w:r>
    </w:p>
    <w:p w:rsidR="0067290C" w:rsidRPr="00F34445" w:rsidRDefault="0067290C" w:rsidP="004815F5">
      <w:pPr>
        <w:pStyle w:val="ListParagraph"/>
        <w:rPr>
          <w:sz w:val="28"/>
          <w:szCs w:val="28"/>
        </w:rPr>
      </w:pPr>
      <w:r w:rsidRPr="00F34445">
        <w:rPr>
          <w:sz w:val="28"/>
          <w:szCs w:val="28"/>
        </w:rPr>
        <w:t>- общие сведения;</w:t>
      </w:r>
    </w:p>
    <w:p w:rsidR="0067290C" w:rsidRPr="00F34445" w:rsidRDefault="0067290C" w:rsidP="004815F5">
      <w:pPr>
        <w:pStyle w:val="ListParagraph"/>
        <w:rPr>
          <w:sz w:val="28"/>
          <w:szCs w:val="28"/>
        </w:rPr>
      </w:pPr>
      <w:r w:rsidRPr="00F34445">
        <w:rPr>
          <w:sz w:val="28"/>
          <w:szCs w:val="28"/>
        </w:rPr>
        <w:t>- план - схемы;</w:t>
      </w:r>
    </w:p>
    <w:p w:rsidR="0067290C" w:rsidRPr="00F34445" w:rsidRDefault="0067290C" w:rsidP="004815F5">
      <w:pPr>
        <w:pStyle w:val="ListParagraph"/>
        <w:rPr>
          <w:sz w:val="28"/>
          <w:szCs w:val="28"/>
        </w:rPr>
      </w:pPr>
      <w:r w:rsidRPr="00F34445">
        <w:rPr>
          <w:sz w:val="28"/>
          <w:szCs w:val="28"/>
        </w:rPr>
        <w:t>- рекомендации по реализации мероприятий по проведению проверок территорий ОУ, подъездных путей и пешеходных переходов.</w:t>
      </w:r>
    </w:p>
    <w:p w:rsidR="0067290C" w:rsidRPr="00F34445" w:rsidRDefault="0067290C" w:rsidP="006B7410">
      <w:pPr>
        <w:pStyle w:val="ListParagraph"/>
        <w:rPr>
          <w:sz w:val="28"/>
          <w:szCs w:val="28"/>
        </w:rPr>
      </w:pPr>
    </w:p>
    <w:p w:rsidR="0067290C" w:rsidRPr="00F34445" w:rsidRDefault="0067290C" w:rsidP="009A05D6">
      <w:pPr>
        <w:rPr>
          <w:sz w:val="28"/>
          <w:szCs w:val="28"/>
        </w:rPr>
      </w:pPr>
    </w:p>
    <w:p w:rsidR="0067290C" w:rsidRPr="00F34445" w:rsidRDefault="0067290C" w:rsidP="009A05D6">
      <w:pPr>
        <w:ind w:left="720"/>
        <w:rPr>
          <w:sz w:val="28"/>
          <w:szCs w:val="28"/>
        </w:rPr>
      </w:pPr>
    </w:p>
    <w:sectPr w:rsidR="0067290C" w:rsidRPr="00F34445" w:rsidSect="00AD0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D01FF"/>
    <w:multiLevelType w:val="hybridMultilevel"/>
    <w:tmpl w:val="8F3A2D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7C172CD"/>
    <w:multiLevelType w:val="hybridMultilevel"/>
    <w:tmpl w:val="170A3E7E"/>
    <w:lvl w:ilvl="0" w:tplc="EA9C202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2776414"/>
    <w:multiLevelType w:val="hybridMultilevel"/>
    <w:tmpl w:val="851037BE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7146D3"/>
    <w:multiLevelType w:val="hybridMultilevel"/>
    <w:tmpl w:val="F34EA2C4"/>
    <w:lvl w:ilvl="0" w:tplc="CFA0DBF8">
      <w:start w:val="1"/>
      <w:numFmt w:val="decimal"/>
      <w:lvlText w:val="%1."/>
      <w:lvlJc w:val="left"/>
      <w:pPr>
        <w:ind w:left="638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8" w:hanging="180"/>
      </w:pPr>
      <w:rPr>
        <w:rFonts w:cs="Times New Roman"/>
      </w:rPr>
    </w:lvl>
  </w:abstractNum>
  <w:abstractNum w:abstractNumId="4">
    <w:nsid w:val="473E49BB"/>
    <w:multiLevelType w:val="hybridMultilevel"/>
    <w:tmpl w:val="380C740C"/>
    <w:lvl w:ilvl="0" w:tplc="D88E80FE">
      <w:start w:val="201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44D52"/>
    <w:multiLevelType w:val="hybridMultilevel"/>
    <w:tmpl w:val="A40E36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6D2B"/>
    <w:rsid w:val="000433E5"/>
    <w:rsid w:val="00070363"/>
    <w:rsid w:val="000C52E2"/>
    <w:rsid w:val="00100F68"/>
    <w:rsid w:val="001172A5"/>
    <w:rsid w:val="0014783A"/>
    <w:rsid w:val="00182160"/>
    <w:rsid w:val="00216D2B"/>
    <w:rsid w:val="002400B1"/>
    <w:rsid w:val="0026545A"/>
    <w:rsid w:val="00286C91"/>
    <w:rsid w:val="00297921"/>
    <w:rsid w:val="002B691F"/>
    <w:rsid w:val="00397957"/>
    <w:rsid w:val="003A41C3"/>
    <w:rsid w:val="004729F7"/>
    <w:rsid w:val="004815F5"/>
    <w:rsid w:val="004A4165"/>
    <w:rsid w:val="004F0B52"/>
    <w:rsid w:val="004F312A"/>
    <w:rsid w:val="0050515B"/>
    <w:rsid w:val="005477B7"/>
    <w:rsid w:val="00645D99"/>
    <w:rsid w:val="006467ED"/>
    <w:rsid w:val="00667187"/>
    <w:rsid w:val="0067290C"/>
    <w:rsid w:val="006874F4"/>
    <w:rsid w:val="006B43EA"/>
    <w:rsid w:val="006B7410"/>
    <w:rsid w:val="007837EB"/>
    <w:rsid w:val="008367CB"/>
    <w:rsid w:val="00891E4F"/>
    <w:rsid w:val="008A5EF6"/>
    <w:rsid w:val="008E4008"/>
    <w:rsid w:val="008F1D45"/>
    <w:rsid w:val="009601B0"/>
    <w:rsid w:val="0098670E"/>
    <w:rsid w:val="009A05D6"/>
    <w:rsid w:val="00A3140D"/>
    <w:rsid w:val="00AD0468"/>
    <w:rsid w:val="00AD249C"/>
    <w:rsid w:val="00B559E8"/>
    <w:rsid w:val="00C103F1"/>
    <w:rsid w:val="00C150F2"/>
    <w:rsid w:val="00C37005"/>
    <w:rsid w:val="00C46EFB"/>
    <w:rsid w:val="00C56AD3"/>
    <w:rsid w:val="00C60C74"/>
    <w:rsid w:val="00C86D77"/>
    <w:rsid w:val="00CB40BF"/>
    <w:rsid w:val="00CF40E2"/>
    <w:rsid w:val="00D25A44"/>
    <w:rsid w:val="00D27555"/>
    <w:rsid w:val="00D432CA"/>
    <w:rsid w:val="00D802CE"/>
    <w:rsid w:val="00D94DA4"/>
    <w:rsid w:val="00E2220B"/>
    <w:rsid w:val="00E4360D"/>
    <w:rsid w:val="00F33D37"/>
    <w:rsid w:val="00F34445"/>
    <w:rsid w:val="00F669A1"/>
    <w:rsid w:val="00FC3262"/>
    <w:rsid w:val="00FC4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46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B43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7</Pages>
  <Words>1022</Words>
  <Characters>5832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ACER</dc:creator>
  <cp:keywords/>
  <dc:description/>
  <cp:lastModifiedBy>школа</cp:lastModifiedBy>
  <cp:revision>2</cp:revision>
  <cp:lastPrinted>2014-03-06T12:53:00Z</cp:lastPrinted>
  <dcterms:created xsi:type="dcterms:W3CDTF">2015-09-15T07:49:00Z</dcterms:created>
  <dcterms:modified xsi:type="dcterms:W3CDTF">2015-09-15T07:49:00Z</dcterms:modified>
</cp:coreProperties>
</file>